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038" w:rsidRDefault="000D1038" w:rsidP="000D1038">
      <w:pPr>
        <w:ind w:right="-1"/>
        <w:rPr>
          <w:b/>
          <w:sz w:val="36"/>
          <w:szCs w:val="36"/>
        </w:rPr>
      </w:pPr>
      <w:r>
        <w:rPr>
          <w:b/>
          <w:sz w:val="36"/>
          <w:szCs w:val="36"/>
        </w:rPr>
        <w:t>Appendix 2</w:t>
      </w:r>
    </w:p>
    <w:p w:rsidR="000D1038" w:rsidRDefault="000D1038" w:rsidP="006047D5">
      <w:pPr>
        <w:ind w:right="-1"/>
      </w:pPr>
    </w:p>
    <w:p w:rsidR="000D1038" w:rsidRDefault="008E7FBC" w:rsidP="006047D5">
      <w:pPr>
        <w:ind w:right="-1"/>
      </w:pPr>
      <w:r>
        <w:rPr>
          <w:noProof/>
          <w:lang w:eastAsia="en-GB"/>
        </w:rPr>
        <w:drawing>
          <wp:inline distT="0" distB="0" distL="0" distR="0">
            <wp:extent cx="6561792" cy="82577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90" cy="826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38" w:rsidRDefault="000D1038" w:rsidP="006047D5">
      <w:pPr>
        <w:ind w:right="-1"/>
      </w:pPr>
    </w:p>
    <w:p w:rsidR="008E7FBC" w:rsidRDefault="008E7FBC" w:rsidP="006047D5">
      <w:pPr>
        <w:ind w:right="-1"/>
      </w:pPr>
      <w:r>
        <w:rPr>
          <w:noProof/>
          <w:lang w:eastAsia="en-GB"/>
        </w:rPr>
        <w:lastRenderedPageBreak/>
        <w:drawing>
          <wp:inline distT="0" distB="0" distL="0" distR="0">
            <wp:extent cx="6712436" cy="844731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176" cy="845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FBC" w:rsidRDefault="008E7FBC" w:rsidP="006047D5">
      <w:pPr>
        <w:ind w:right="-1"/>
      </w:pPr>
    </w:p>
    <w:p w:rsidR="008E7FBC" w:rsidRDefault="008E7FBC" w:rsidP="006047D5">
      <w:pPr>
        <w:ind w:right="-1"/>
      </w:pPr>
    </w:p>
    <w:p w:rsidR="008E7FBC" w:rsidRDefault="008E7FBC" w:rsidP="006047D5">
      <w:pPr>
        <w:ind w:right="-1"/>
      </w:pPr>
      <w:r>
        <w:rPr>
          <w:noProof/>
          <w:lang w:eastAsia="en-GB"/>
        </w:rPr>
        <w:lastRenderedPageBreak/>
        <w:drawing>
          <wp:inline distT="0" distB="0" distL="0" distR="0">
            <wp:extent cx="6631702" cy="834571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373" cy="83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FBC" w:rsidRDefault="008E7FBC" w:rsidP="006047D5">
      <w:pPr>
        <w:ind w:right="-1"/>
      </w:pPr>
    </w:p>
    <w:p w:rsidR="008E7FBC" w:rsidRDefault="008E7FBC" w:rsidP="006047D5">
      <w:pPr>
        <w:ind w:right="-1"/>
      </w:pPr>
    </w:p>
    <w:p w:rsidR="008E7FBC" w:rsidRDefault="008E7FBC" w:rsidP="006047D5">
      <w:pPr>
        <w:ind w:right="-1"/>
      </w:pPr>
      <w:r>
        <w:rPr>
          <w:noProof/>
          <w:lang w:eastAsia="en-GB"/>
        </w:rPr>
        <w:lastRenderedPageBreak/>
        <w:drawing>
          <wp:inline distT="0" distB="0" distL="0" distR="0">
            <wp:extent cx="6608635" cy="8316685"/>
            <wp:effectExtent l="0" t="0" r="1905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286" cy="832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7FBC" w:rsidRDefault="008E7FBC" w:rsidP="006047D5">
      <w:pPr>
        <w:ind w:right="-1"/>
      </w:pPr>
    </w:p>
    <w:sectPr w:rsidR="008E7FBC">
      <w:pgSz w:w="11907" w:h="16840" w:code="9"/>
      <w:pgMar w:top="1418" w:right="1418" w:bottom="1418" w:left="1418" w:header="709" w:footer="709" w:gutter="0"/>
      <w:paperSrc w:first="2" w:other="2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6E1" w:rsidRDefault="007226E1">
      <w:r>
        <w:separator/>
      </w:r>
    </w:p>
  </w:endnote>
  <w:endnote w:type="continuationSeparator" w:id="0">
    <w:p w:rsidR="007226E1" w:rsidRDefault="00722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6E1" w:rsidRDefault="007226E1">
      <w:r>
        <w:separator/>
      </w:r>
    </w:p>
  </w:footnote>
  <w:footnote w:type="continuationSeparator" w:id="0">
    <w:p w:rsidR="007226E1" w:rsidRDefault="007226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50F2C"/>
    <w:multiLevelType w:val="hybridMultilevel"/>
    <w:tmpl w:val="91304882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ECA7F2C"/>
    <w:multiLevelType w:val="hybridMultilevel"/>
    <w:tmpl w:val="3E968E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21F5D8C"/>
    <w:multiLevelType w:val="hybridMultilevel"/>
    <w:tmpl w:val="BA0A95F0"/>
    <w:lvl w:ilvl="0" w:tplc="83C0C9A4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59A2BA5"/>
    <w:multiLevelType w:val="hybridMultilevel"/>
    <w:tmpl w:val="2C5E97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5231CB"/>
    <w:multiLevelType w:val="hybridMultilevel"/>
    <w:tmpl w:val="F12A63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EBA4A37"/>
    <w:multiLevelType w:val="hybridMultilevel"/>
    <w:tmpl w:val="A9A48D2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FA50F85"/>
    <w:multiLevelType w:val="hybridMultilevel"/>
    <w:tmpl w:val="3AB46A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1B6E6B"/>
    <w:multiLevelType w:val="hybridMultilevel"/>
    <w:tmpl w:val="FA5C68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77354A"/>
    <w:multiLevelType w:val="hybridMultilevel"/>
    <w:tmpl w:val="511622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987850"/>
    <w:multiLevelType w:val="hybridMultilevel"/>
    <w:tmpl w:val="7ADA9B56"/>
    <w:lvl w:ilvl="0" w:tplc="49DAAE54">
      <w:numFmt w:val="bullet"/>
      <w:lvlText w:val="-"/>
      <w:lvlJc w:val="left"/>
      <w:pPr>
        <w:ind w:left="420" w:hanging="360"/>
      </w:pPr>
      <w:rPr>
        <w:rFonts w:ascii="Arial" w:eastAsia="Times New Roman" w:hAnsi="Arial" w:hint="default"/>
      </w:rPr>
    </w:lvl>
    <w:lvl w:ilvl="1" w:tplc="08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>
    <w:nsid w:val="5D5718EC"/>
    <w:multiLevelType w:val="hybridMultilevel"/>
    <w:tmpl w:val="A4CEEA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D73A14"/>
    <w:multiLevelType w:val="hybridMultilevel"/>
    <w:tmpl w:val="80B2B4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785B2A"/>
    <w:multiLevelType w:val="hybridMultilevel"/>
    <w:tmpl w:val="ACC0D4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43B40A3"/>
    <w:multiLevelType w:val="hybridMultilevel"/>
    <w:tmpl w:val="F620B5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5"/>
  </w:num>
  <w:num w:numId="4">
    <w:abstractNumId w:val="8"/>
  </w:num>
  <w:num w:numId="5">
    <w:abstractNumId w:val="7"/>
  </w:num>
  <w:num w:numId="6">
    <w:abstractNumId w:val="11"/>
  </w:num>
  <w:num w:numId="7">
    <w:abstractNumId w:val="4"/>
  </w:num>
  <w:num w:numId="8">
    <w:abstractNumId w:val="12"/>
  </w:num>
  <w:num w:numId="9">
    <w:abstractNumId w:val="1"/>
  </w:num>
  <w:num w:numId="10">
    <w:abstractNumId w:val="6"/>
  </w:num>
  <w:num w:numId="11">
    <w:abstractNumId w:val="13"/>
  </w:num>
  <w:num w:numId="12">
    <w:abstractNumId w:val="10"/>
  </w:num>
  <w:num w:numId="13">
    <w:abstractNumId w:val="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intFractionalCharacterWidth/>
  <w:embedSystemFonts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C42"/>
    <w:rsid w:val="000861E7"/>
    <w:rsid w:val="000D1038"/>
    <w:rsid w:val="00110DE5"/>
    <w:rsid w:val="00117BD4"/>
    <w:rsid w:val="001B3803"/>
    <w:rsid w:val="00270179"/>
    <w:rsid w:val="002A79CB"/>
    <w:rsid w:val="002C4124"/>
    <w:rsid w:val="0032118E"/>
    <w:rsid w:val="00353470"/>
    <w:rsid w:val="00380C08"/>
    <w:rsid w:val="00383FA8"/>
    <w:rsid w:val="003F01CF"/>
    <w:rsid w:val="00480933"/>
    <w:rsid w:val="004E3502"/>
    <w:rsid w:val="005278CB"/>
    <w:rsid w:val="005356FE"/>
    <w:rsid w:val="00585334"/>
    <w:rsid w:val="005B5483"/>
    <w:rsid w:val="006047D5"/>
    <w:rsid w:val="00623018"/>
    <w:rsid w:val="00655A21"/>
    <w:rsid w:val="006572A4"/>
    <w:rsid w:val="0070423B"/>
    <w:rsid w:val="007167E1"/>
    <w:rsid w:val="007226E1"/>
    <w:rsid w:val="007856D5"/>
    <w:rsid w:val="007A2B3B"/>
    <w:rsid w:val="007B6CBF"/>
    <w:rsid w:val="00857D64"/>
    <w:rsid w:val="008635D3"/>
    <w:rsid w:val="008E7FBC"/>
    <w:rsid w:val="00933AC4"/>
    <w:rsid w:val="00983E28"/>
    <w:rsid w:val="009C01A7"/>
    <w:rsid w:val="00A35C1A"/>
    <w:rsid w:val="00A74012"/>
    <w:rsid w:val="00AD1C42"/>
    <w:rsid w:val="00AF32F5"/>
    <w:rsid w:val="00B46B44"/>
    <w:rsid w:val="00B56C92"/>
    <w:rsid w:val="00B93109"/>
    <w:rsid w:val="00BC52BB"/>
    <w:rsid w:val="00C61951"/>
    <w:rsid w:val="00CC4DA4"/>
    <w:rsid w:val="00D22189"/>
    <w:rsid w:val="00D839BD"/>
    <w:rsid w:val="00E17355"/>
    <w:rsid w:val="00E24794"/>
    <w:rsid w:val="00E56ECF"/>
    <w:rsid w:val="00E70176"/>
    <w:rsid w:val="00E76432"/>
    <w:rsid w:val="00ED4855"/>
    <w:rsid w:val="00FB57CF"/>
    <w:rsid w:val="00FC2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keepLines/>
      <w:ind w:left="720" w:hanging="720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widowControl w:val="0"/>
      <w:jc w:val="both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x-none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x-none"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Arial" w:hAnsi="Arial" w:cs="Arial"/>
      <w:sz w:val="24"/>
      <w:szCs w:val="24"/>
      <w:lang w:val="x-none"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Arial" w:hAnsi="Arial" w:cs="Arial"/>
      <w:sz w:val="24"/>
      <w:szCs w:val="24"/>
      <w:lang w:val="x-none" w:eastAsia="en-US"/>
    </w:rPr>
  </w:style>
  <w:style w:type="paragraph" w:styleId="BodyText">
    <w:name w:val="Body Text"/>
    <w:basedOn w:val="Normal"/>
    <w:link w:val="BodyTextChar"/>
    <w:uiPriority w:val="99"/>
    <w:pPr>
      <w:ind w:right="-1"/>
      <w:jc w:val="both"/>
    </w:pPr>
    <w:rPr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Arial" w:hAnsi="Arial" w:cs="Arial"/>
      <w:sz w:val="24"/>
      <w:szCs w:val="24"/>
      <w:lang w:val="x-none" w:eastAsia="en-US"/>
    </w:rPr>
  </w:style>
  <w:style w:type="paragraph" w:styleId="BodyText2">
    <w:name w:val="Body Text 2"/>
    <w:basedOn w:val="Normal"/>
    <w:link w:val="BodyText2Char"/>
    <w:uiPriority w:val="99"/>
    <w:pPr>
      <w:widowControl w:val="0"/>
      <w:jc w:val="both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Arial" w:hAnsi="Arial" w:cs="Arial"/>
      <w:sz w:val="24"/>
      <w:szCs w:val="24"/>
      <w:lang w:val="x-none" w:eastAsia="en-US"/>
    </w:rPr>
  </w:style>
  <w:style w:type="paragraph" w:customStyle="1" w:styleId="CAPS">
    <w:name w:val="CAPS"/>
    <w:uiPriority w:val="99"/>
    <w:rsid w:val="006047D5"/>
    <w:pPr>
      <w:spacing w:after="0" w:line="240" w:lineRule="auto"/>
    </w:pPr>
    <w:rPr>
      <w:rFonts w:eastAsia="MS Mincho"/>
      <w:sz w:val="20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A7401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3A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AC4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keepLines/>
      <w:ind w:left="720" w:hanging="720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widowControl w:val="0"/>
      <w:jc w:val="both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x-none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x-none"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Arial" w:hAnsi="Arial" w:cs="Arial"/>
      <w:sz w:val="24"/>
      <w:szCs w:val="24"/>
      <w:lang w:val="x-none"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Arial" w:hAnsi="Arial" w:cs="Arial"/>
      <w:sz w:val="24"/>
      <w:szCs w:val="24"/>
      <w:lang w:val="x-none" w:eastAsia="en-US"/>
    </w:rPr>
  </w:style>
  <w:style w:type="paragraph" w:styleId="BodyText">
    <w:name w:val="Body Text"/>
    <w:basedOn w:val="Normal"/>
    <w:link w:val="BodyTextChar"/>
    <w:uiPriority w:val="99"/>
    <w:pPr>
      <w:ind w:right="-1"/>
      <w:jc w:val="both"/>
    </w:pPr>
    <w:rPr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Arial" w:hAnsi="Arial" w:cs="Arial"/>
      <w:sz w:val="24"/>
      <w:szCs w:val="24"/>
      <w:lang w:val="x-none" w:eastAsia="en-US"/>
    </w:rPr>
  </w:style>
  <w:style w:type="paragraph" w:styleId="BodyText2">
    <w:name w:val="Body Text 2"/>
    <w:basedOn w:val="Normal"/>
    <w:link w:val="BodyText2Char"/>
    <w:uiPriority w:val="99"/>
    <w:pPr>
      <w:widowControl w:val="0"/>
      <w:jc w:val="both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Arial" w:hAnsi="Arial" w:cs="Arial"/>
      <w:sz w:val="24"/>
      <w:szCs w:val="24"/>
      <w:lang w:val="x-none" w:eastAsia="en-US"/>
    </w:rPr>
  </w:style>
  <w:style w:type="paragraph" w:customStyle="1" w:styleId="CAPS">
    <w:name w:val="CAPS"/>
    <w:uiPriority w:val="99"/>
    <w:rsid w:val="006047D5"/>
    <w:pPr>
      <w:spacing w:after="0" w:line="240" w:lineRule="auto"/>
    </w:pPr>
    <w:rPr>
      <w:rFonts w:eastAsia="MS Mincho"/>
      <w:sz w:val="20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A7401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3A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AC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1451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1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983293AB</Template>
  <TotalTime>3</TotalTime>
  <Pages>4</Pages>
  <Words>2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Council Letter template</vt:lpstr>
    </vt:vector>
  </TitlesOfParts>
  <Company>Oxford City Council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Council Letter template</dc:title>
  <dc:subject>External letters on headed paper</dc:subject>
  <dc:creator>IS01653</dc:creator>
  <dc:description>Macro autonew fills in letter fields. when the template is used.</dc:description>
  <cp:lastModifiedBy>jennifer.thompson</cp:lastModifiedBy>
  <cp:revision>3</cp:revision>
  <cp:lastPrinted>2004-03-16T15:29:00Z</cp:lastPrinted>
  <dcterms:created xsi:type="dcterms:W3CDTF">2015-06-01T10:55:00Z</dcterms:created>
  <dcterms:modified xsi:type="dcterms:W3CDTF">2015-06-01T10:58:00Z</dcterms:modified>
</cp:coreProperties>
</file>